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96" w:rsidRPr="00515A25" w:rsidRDefault="00980C96" w:rsidP="0086123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515A25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p w:rsidR="00980C96" w:rsidRDefault="00980C96" w:rsidP="00515A2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І.   ВСТУП.</w:t>
      </w:r>
    </w:p>
    <w:p w:rsidR="00980C96" w:rsidRDefault="00980C96" w:rsidP="00515A2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Життя моїх предків гідне наслідування.____________________________3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ІІ.   ОСНОВНА ЧАСТИНА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Мир збережу, як мій дідусь,тобі, Вітчизно, я клянусь_________________4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2.1. Мої предки – козаки________________________________________4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2.2. Мій  прадідусь Никитенко Василь Лаврентійович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Герой Радянського Союзу.__________________________________5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2.3.Війна в долі мого дідуся Никитенка Юрія Василь</w:t>
      </w:r>
      <w:r w:rsidRPr="0086123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овича._________________________________________________________6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ІІІ. ВИСНОВКИ.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Я теж буду захисником своєї країни_______________________________7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Pr="005F1A29" w:rsidRDefault="00980C96" w:rsidP="00515A25">
      <w:pPr>
        <w:spacing w:line="360" w:lineRule="auto"/>
        <w:jc w:val="both"/>
        <w:rPr>
          <w:rFonts w:ascii="Times New Roman" w:hAnsi="Times New Roman"/>
          <w:sz w:val="72"/>
          <w:szCs w:val="72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Pr="00515A25" w:rsidRDefault="00980C96" w:rsidP="00515A2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15A25">
        <w:rPr>
          <w:rFonts w:ascii="Times New Roman" w:hAnsi="Times New Roman"/>
          <w:b/>
          <w:sz w:val="28"/>
          <w:szCs w:val="28"/>
          <w:lang w:val="uk-UA"/>
        </w:rPr>
        <w:t>І.  ВСТУП</w:t>
      </w:r>
    </w:p>
    <w:p w:rsidR="00980C96" w:rsidRPr="00031A59" w:rsidRDefault="00980C96" w:rsidP="00515A2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Мої пред</w:t>
      </w:r>
      <w:r w:rsidRPr="00031A59">
        <w:rPr>
          <w:rFonts w:ascii="Times New Roman" w:hAnsi="Times New Roman"/>
          <w:b/>
          <w:sz w:val="28"/>
          <w:szCs w:val="28"/>
          <w:lang w:val="uk-UA"/>
        </w:rPr>
        <w:t>ки гідні наслідування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EC6A50">
        <w:rPr>
          <w:rFonts w:ascii="Times New Roman" w:hAnsi="Times New Roman"/>
          <w:sz w:val="28"/>
          <w:szCs w:val="28"/>
          <w:lang w:val="uk-UA"/>
        </w:rPr>
        <w:t>Я навчаюся в 9 класі Миколаївського НВК. М</w:t>
      </w:r>
      <w:r>
        <w:rPr>
          <w:rFonts w:ascii="Times New Roman" w:hAnsi="Times New Roman"/>
          <w:sz w:val="28"/>
          <w:szCs w:val="28"/>
          <w:lang w:val="uk-UA"/>
        </w:rPr>
        <w:t>ені вже 15 років. Підходить час   вирішувати питання</w:t>
      </w:r>
      <w:r w:rsidRPr="00EC6A50">
        <w:rPr>
          <w:rFonts w:ascii="Times New Roman" w:hAnsi="Times New Roman"/>
          <w:sz w:val="28"/>
          <w:szCs w:val="28"/>
          <w:lang w:val="uk-UA"/>
        </w:rPr>
        <w:t>: як мені жити далі? Яку професію обрати</w:t>
      </w:r>
      <w:r>
        <w:rPr>
          <w:rFonts w:ascii="Times New Roman" w:hAnsi="Times New Roman"/>
          <w:sz w:val="28"/>
          <w:szCs w:val="28"/>
          <w:lang w:val="uk-UA"/>
        </w:rPr>
        <w:t>, щоб гідно прожити своє життя, щоб бути опорою для своїх батьків, взірцем для своїх майбутніх дітей. Як поводити себе серед людей? Щоб залишити в їх пам’яті добрий слід. А ще сьогодні, як ніколи раніше за роки існування моєї рідної України, постає проблема охорони своєї рідної землі – і мого рідного села Миколаївки і всієї держави.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Ціла низка невирішених запитань постали переді мною. Я зрозумів – відповіді треба шукати в дослідженні життя моїх предків. Саме оцінюючи їх досягнення, я зможу стати продовжувачем кращих традицій двох гідних наслідування давніх козацьких родів – Никитенків, Гончарових, Авдіюків.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Сімейні реліквії, давні листи, пожовклі фотоальбоми, розповіді батька і матері відкрили для мене незнаний раніше світ життя моїх рідних. Разом зі своєю сестрою Оленою та мамою Авдіюк Вікторією Олексіївною створили генеологічне дерево нашого роду. Залишити свої знахідки лише в сімейному колі означало використати їх лише в своїх цілях, для свого життя. Але ж у мене є однокласники, друзі, однолітки в інших селах. Вони ж  теж можуть взяти за взірець життя моїх рідних. Життя моїх предків гідне наслідування.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Pr="00515A25" w:rsidRDefault="00980C96" w:rsidP="00515A2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15A25">
        <w:rPr>
          <w:rFonts w:ascii="Times New Roman" w:hAnsi="Times New Roman"/>
          <w:b/>
          <w:sz w:val="28"/>
          <w:szCs w:val="28"/>
          <w:lang w:val="uk-UA"/>
        </w:rPr>
        <w:t>ІІ. ОСНОВНА ЧАСТИНА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31A59">
        <w:rPr>
          <w:rFonts w:ascii="Times New Roman" w:hAnsi="Times New Roman"/>
          <w:b/>
          <w:sz w:val="28"/>
          <w:szCs w:val="28"/>
          <w:lang w:val="uk-UA"/>
        </w:rPr>
        <w:t>Мир збережу,  як мій , дідусь, тобі, Вітчизно, я клянусь.</w:t>
      </w:r>
    </w:p>
    <w:p w:rsidR="00980C96" w:rsidRPr="0096134F" w:rsidRDefault="00980C96" w:rsidP="00515A25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2.1 </w:t>
      </w:r>
      <w:r>
        <w:rPr>
          <w:rFonts w:ascii="Times New Roman" w:hAnsi="Times New Roman"/>
          <w:i/>
          <w:sz w:val="28"/>
          <w:szCs w:val="28"/>
          <w:u w:val="single"/>
          <w:lang w:val="uk-UA"/>
        </w:rPr>
        <w:t>Мої пред</w:t>
      </w:r>
      <w:r w:rsidRPr="0096134F">
        <w:rPr>
          <w:rFonts w:ascii="Times New Roman" w:hAnsi="Times New Roman"/>
          <w:i/>
          <w:sz w:val="28"/>
          <w:szCs w:val="28"/>
          <w:u w:val="single"/>
          <w:lang w:val="uk-UA"/>
        </w:rPr>
        <w:t>ки - козаки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Мій батько Никитенко Віктор Юрійович і мама Авдіюк Вікторія Олексіївна народились в селах Миколаївка та Копані Миколаївської сільради.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Наша сім’я так і живе в Миколаївці. Але рідний батько помер. Тому мене виховав вітчим, який для мене є справжнім татом – Гончаров Анатолій Вікторович. Усі три родини – давнього козацького роду, про які так сказав житель с. Миколаївки – Дятко Олександр Карпович :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Козацького в селі не полічити роду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Йому в селі немає переводу.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Мої прадіди першими вступили в колективне господарство «Червоний жовтень». Трудились, тому в бідняках не числились. Вони були середняки – мали землю, корів, коней, деякий реманент для обробітку землі.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Прабабуся Никитенко Марія Петрівна з роду Воловників. Так називали по вуличному мого прадіда, бо міг одним ударом кулака убити вола. Бабуся Марія після визволення Миколаївки від німецько-фашистських загарбників працювала головою сільради.</w:t>
      </w:r>
      <w:r w:rsidRPr="0086123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Моя мама  теж походить з родини реєстрових козаків – Забуги Володимира Павловича та Таїсїї Миколаївни.                                                          Та найяскравішою зірочкою в родині Никитенків був мій прадід – Никитенко Василь Лаврентійович – Герой Радянського Союзу.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Pr="0096134F" w:rsidRDefault="00980C96" w:rsidP="00515A25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2.2.</w:t>
      </w:r>
      <w:r w:rsidRPr="0096134F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Мій прадідусь Никитенко Василь Лаврентійович – Герой Радянського</w:t>
      </w:r>
    </w:p>
    <w:p w:rsidR="00980C96" w:rsidRPr="0096134F" w:rsidRDefault="00980C96" w:rsidP="00515A25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96134F">
        <w:rPr>
          <w:rFonts w:ascii="Times New Roman" w:hAnsi="Times New Roman"/>
          <w:i/>
          <w:sz w:val="28"/>
          <w:szCs w:val="28"/>
          <w:u w:val="single"/>
          <w:lang w:val="uk-UA"/>
        </w:rPr>
        <w:t>Союзу.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Народився Никитенко Василь Лаврентійович в с. Миколаївка Миколаївської сільради Лозівського району в сім’ї селянина в 1919 році. Українець, безпартійний, закінчив 7 класів Миколаївської школи. З 1933 року він служив у рядах Червоної Армії рядовим 150 стрілецького полку. Приймав участь у визвольному поході в Західну Україну та Білорусію, в радянсько – фінляндській війні. Там він зустрів і початок Великої Вітчизняної війни. Разом зі своїм стрілецьким полком Василь Никитенко пройшов довгий і тяжкий шлях військових буднів. Ділив з товаришами гіркоту невдач і радість перемог. На фронті він мужнів, набував бойового досвіду. Йому доручили командування відділенням. А в боях на підступах до Берліна старший сержант Никитенко уже очолював взвод у 93 – му Червонопрапорному стрілецькому корпусу 76 – ї Єльнінської, Варшавської Червонопрапорної ордена Суворова стрілецької дивізії 47 армії першого Білоруського фронту.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Взвод Василя Никитенка 18 квітня 1945 року сміливою атакою заволодів висотою «1224», закріпився на ній, чим забезпечив просування решти підрозділів полка. Гітлерівці намагалися повернути висоту, але безуспішно. В боях за неї взвод Никитенка знищив близько 50 ворожих солдат.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20 квітня в бою за населений пункт Готів, на притоці річки Шпреє його воїни взяли в полон 96 гітлерівців, в тому числі 10 офіцерів, звільнили з табору 1500 військовополонених.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Великим наступальним поривом відзначався взвод Василя Никитенка в боях за оволодіння містом Бернау. Увірвавшись на його околиці, бійці захопили 4 дзоти противника, знищили 10 ворожих солдат, близько 60 взяли в полон. Серед полонених були генерал і полковник, яких особисто обеззброїв старший сержант Никитенко.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За вміле командування підрозділом і особисту хоробрість, виявлені в боях, Василь Лаврентійович Никитенко Указом Президії Верховної Ради Союзу Радянських Соціалістичних Республік від 31 травня 1945 року був удостоєний званням Героя Радянського Союзу, нагороджений орденом Леніна, має медалі.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Коли відгриміла війна, прадідусь повернувся додому, працював завідуючим молочно – товарною фермою в рідному колгоспі ім.Щорса.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Помер 13 листопада 1974 року. Похований на місцевому кладовищі. Приємно, що миколаївці свято бережуть пам’ять про свого героя – мого прадідуся.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Школярі-волонтери слідкують за порядком на могилі Героя Радянського Союзу. В шкільному музеї відкрито експозицію «Герой Радянського Союзу Никитенко Василь Лаврентійович – наш односелець». Крім стенду, у вітрині стелажа – матеріали про мого прадідуся, його особисті речі.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А ще – іменем Никитенка Василя Лаврентійовича названа найкраща і найдовша вулиця села. Її довжина – 1км 648м. Вулиця містить 91 домоволодіння, в яких мешкає 152 чоловіки.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Я дуже пишаюся сміливістю і мужністю мого прадідуся.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2.3  </w:t>
      </w:r>
      <w:r w:rsidRPr="0096134F">
        <w:rPr>
          <w:rFonts w:ascii="Times New Roman" w:hAnsi="Times New Roman"/>
          <w:i/>
          <w:sz w:val="28"/>
          <w:szCs w:val="28"/>
          <w:u w:val="single"/>
          <w:lang w:val="uk-UA"/>
        </w:rPr>
        <w:t>Війна в долі моїх дідусів та бабусь.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Мій дідусь Никитенко Юрій Васильович народився після війни. Але і в його житті війна стала – доленосною. Дід Юра внаслідок нещасного випадку в дитинстві втратив пальці на лівій руці. Він часто згадує своъ дитячы роки. Їхнім дитсадком тоді була вулиця, а на ній – підбитий німецький танк. А навкруги-велика кількість всяких патронів. Дівчатка знаходили в них шматочки білої тканини для своїх кукол, а хлопці все випробовували вогнем. Маленький Юра вкинув патрони дома в пічку, де якраз горіло. Так і лишився всіх пальців на лівій руці. Однак це не вплинуло на вибір його професії. Дідусь все свідоме життя трудився трактористом, має трудові відзнаки і нагороди.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Мій батько і мій вітчим служили в рядах Радянської Армії. Чесно і самовіддано вони несли охорону українських кордонів, дбали про мирне життя на своїй землі.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Pr="0041617A" w:rsidRDefault="00980C96" w:rsidP="00515A2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1617A">
        <w:rPr>
          <w:rFonts w:ascii="Times New Roman" w:hAnsi="Times New Roman"/>
          <w:b/>
          <w:sz w:val="28"/>
          <w:szCs w:val="28"/>
          <w:lang w:val="uk-UA"/>
        </w:rPr>
        <w:t>ІІІ. ВИСНОВОК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Дослідивши життєвий шлях моїх рідних, я зрозумів – не важливо – ким бути, важливо – яким бути. Як і вони, я люблю своє село, свою землю, мені подобається обробляти на тракторі поля, сіяти, збирати урожай. Своє майбутнє життя зв’яжу з технікою. Але саме основне – за будь-яких умов, захищатиму мою рідню – тата, маму, сестру, своє рідне село Миколаївку, свою чарівну Україну: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Мир збережу, як мій дідусь,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Тобі, Вітчизно, я клянусь!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 w:rsidP="00515A25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0C96" w:rsidRDefault="00980C96">
      <w:pPr>
        <w:rPr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4.45pt;margin-top:-1.35pt;width:396.9pt;height:258.2pt;z-index:251658240;visibility:visible">
            <v:imagedata r:id="rId6" o:title="" cropbottom="23763f" cropright="17427f"/>
          </v:shape>
        </w:pict>
      </w:r>
    </w:p>
    <w:p w:rsidR="00980C96" w:rsidRDefault="00980C96"/>
    <w:p w:rsidR="00980C96" w:rsidRPr="004D6063" w:rsidRDefault="00980C96" w:rsidP="004D6063"/>
    <w:p w:rsidR="00980C96" w:rsidRPr="004D6063" w:rsidRDefault="00980C96" w:rsidP="004D6063"/>
    <w:p w:rsidR="00980C96" w:rsidRPr="004D6063" w:rsidRDefault="00980C96" w:rsidP="004D6063"/>
    <w:p w:rsidR="00980C96" w:rsidRPr="004D6063" w:rsidRDefault="00980C96" w:rsidP="004D6063"/>
    <w:p w:rsidR="00980C96" w:rsidRPr="004D6063" w:rsidRDefault="00980C96" w:rsidP="004D6063">
      <w:pPr>
        <w:rPr>
          <w:lang w:val="uk-UA"/>
        </w:rPr>
      </w:pPr>
      <w:r>
        <w:rPr>
          <w:lang w:val="uk-UA"/>
        </w:rPr>
        <w:t xml:space="preserve">    </w:t>
      </w:r>
    </w:p>
    <w:p w:rsidR="00980C96" w:rsidRPr="004D6063" w:rsidRDefault="00980C96" w:rsidP="004D6063">
      <w:pPr>
        <w:jc w:val="center"/>
      </w:pPr>
    </w:p>
    <w:p w:rsidR="00980C96" w:rsidRPr="004D6063" w:rsidRDefault="00980C96" w:rsidP="004D6063"/>
    <w:p w:rsidR="00980C96" w:rsidRDefault="00980C96" w:rsidP="004D6063">
      <w:pPr>
        <w:tabs>
          <w:tab w:val="left" w:pos="7214"/>
        </w:tabs>
        <w:rPr>
          <w:lang w:val="uk-UA"/>
        </w:rPr>
      </w:pPr>
      <w:r>
        <w:tab/>
      </w: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Pr="004D6063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D6063">
        <w:rPr>
          <w:rFonts w:ascii="Times New Roman" w:hAnsi="Times New Roman"/>
          <w:b/>
          <w:sz w:val="24"/>
          <w:szCs w:val="24"/>
          <w:lang w:val="uk-UA"/>
        </w:rPr>
        <w:t xml:space="preserve">Будинок, в якому жив </w:t>
      </w:r>
      <w:r>
        <w:rPr>
          <w:rFonts w:ascii="Times New Roman" w:hAnsi="Times New Roman"/>
          <w:b/>
          <w:sz w:val="24"/>
          <w:szCs w:val="24"/>
          <w:lang w:val="uk-UA"/>
        </w:rPr>
        <w:t>Г</w:t>
      </w:r>
      <w:r w:rsidRPr="004D6063">
        <w:rPr>
          <w:rFonts w:ascii="Times New Roman" w:hAnsi="Times New Roman"/>
          <w:b/>
          <w:sz w:val="24"/>
          <w:szCs w:val="24"/>
          <w:lang w:val="uk-UA"/>
        </w:rPr>
        <w:t>ерой Радянського Союзу</w:t>
      </w: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D6063">
        <w:rPr>
          <w:rFonts w:ascii="Times New Roman" w:hAnsi="Times New Roman"/>
          <w:b/>
          <w:sz w:val="24"/>
          <w:szCs w:val="24"/>
          <w:lang w:val="uk-UA"/>
        </w:rPr>
        <w:t>Никитенко Василь Лаврентійович</w:t>
      </w: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32.6pt;margin-top:8.45pt;width:396.65pt;height:297.4pt;z-index:251659264;visibility:visible">
            <v:imagedata r:id="rId7" o:title=""/>
          </v:shape>
        </w:pict>
      </w: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4D6063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515A25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80CF3">
        <w:rPr>
          <w:rFonts w:ascii="Times New Roman" w:hAnsi="Times New Roman"/>
          <w:b/>
          <w:sz w:val="24"/>
          <w:szCs w:val="24"/>
          <w:lang w:val="uk-UA"/>
        </w:rPr>
        <w:t>Вулиця імені Героя Радянського Союзу</w:t>
      </w: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80CF3">
        <w:rPr>
          <w:rFonts w:ascii="Times New Roman" w:hAnsi="Times New Roman"/>
          <w:b/>
          <w:sz w:val="24"/>
          <w:szCs w:val="24"/>
          <w:lang w:val="uk-UA"/>
        </w:rPr>
        <w:t xml:space="preserve"> Никитенка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Василя</w:t>
      </w:r>
      <w:r w:rsidRPr="004D6063">
        <w:rPr>
          <w:rFonts w:ascii="Times New Roman" w:hAnsi="Times New Roman"/>
          <w:b/>
          <w:sz w:val="24"/>
          <w:szCs w:val="24"/>
          <w:lang w:val="uk-UA"/>
        </w:rPr>
        <w:t xml:space="preserve"> Лаврентійович</w:t>
      </w:r>
      <w:r>
        <w:rPr>
          <w:rFonts w:ascii="Times New Roman" w:hAnsi="Times New Roman"/>
          <w:b/>
          <w:sz w:val="24"/>
          <w:szCs w:val="24"/>
          <w:lang w:val="uk-UA"/>
        </w:rPr>
        <w:t>а</w:t>
      </w: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4D606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20.3pt;margin-top:12.55pt;width:387.6pt;height:290.75pt;z-index:251660288;visibility:visible">
            <v:imagedata r:id="rId8" o:title=""/>
          </v:shape>
        </w:pict>
      </w: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4D606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B80CF3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80CF3">
        <w:rPr>
          <w:rFonts w:ascii="Times New Roman" w:hAnsi="Times New Roman"/>
          <w:b/>
          <w:sz w:val="24"/>
          <w:szCs w:val="24"/>
          <w:lang w:val="uk-UA"/>
        </w:rPr>
        <w:t xml:space="preserve">Увіковічення  пам’яті  </w:t>
      </w:r>
      <w:r>
        <w:rPr>
          <w:rFonts w:ascii="Times New Roman" w:hAnsi="Times New Roman"/>
          <w:b/>
          <w:sz w:val="24"/>
          <w:szCs w:val="24"/>
          <w:lang w:val="uk-UA"/>
        </w:rPr>
        <w:t>с</w:t>
      </w:r>
      <w:r w:rsidRPr="00B80CF3">
        <w:rPr>
          <w:rFonts w:ascii="Times New Roman" w:hAnsi="Times New Roman"/>
          <w:b/>
          <w:sz w:val="24"/>
          <w:szCs w:val="24"/>
          <w:lang w:val="uk-UA"/>
        </w:rPr>
        <w:t>лаветного земляка</w:t>
      </w:r>
      <w:r>
        <w:rPr>
          <w:noProof/>
          <w:lang w:eastAsia="ru-RU"/>
        </w:rPr>
        <w:pict>
          <v:shape id="Рисунок 5" o:spid="_x0000_s1029" type="#_x0000_t75" style="position:absolute;left:0;text-align:left;margin-left:20.05pt;margin-top:22.3pt;width:404.4pt;height:303.2pt;z-index:251661312;visibility:visible;mso-position-horizontal-relative:text;mso-position-vertical-relative:text">
            <v:imagedata r:id="rId9" o:title=""/>
          </v:shape>
        </w:pict>
      </w:r>
    </w:p>
    <w:p w:rsidR="00980C96" w:rsidRDefault="00980C96" w:rsidP="00B80CF3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Pr="00B80CF3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80CF3">
        <w:rPr>
          <w:rFonts w:ascii="Times New Roman" w:hAnsi="Times New Roman"/>
          <w:b/>
          <w:sz w:val="24"/>
          <w:szCs w:val="24"/>
          <w:lang w:val="uk-UA"/>
        </w:rPr>
        <w:t>Куточок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80CF3">
        <w:rPr>
          <w:rFonts w:ascii="Times New Roman" w:hAnsi="Times New Roman"/>
          <w:b/>
          <w:sz w:val="24"/>
          <w:szCs w:val="24"/>
          <w:lang w:val="uk-UA"/>
        </w:rPr>
        <w:t>Героя Радянського Союзу</w:t>
      </w:r>
    </w:p>
    <w:p w:rsidR="00980C96" w:rsidRDefault="00980C96" w:rsidP="00B80CF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80CF3">
        <w:rPr>
          <w:rFonts w:ascii="Times New Roman" w:hAnsi="Times New Roman"/>
          <w:b/>
          <w:sz w:val="24"/>
          <w:szCs w:val="24"/>
          <w:lang w:val="uk-UA"/>
        </w:rPr>
        <w:t xml:space="preserve"> Никитенка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Василя</w:t>
      </w:r>
      <w:r w:rsidRPr="004D6063">
        <w:rPr>
          <w:rFonts w:ascii="Times New Roman" w:hAnsi="Times New Roman"/>
          <w:b/>
          <w:sz w:val="24"/>
          <w:szCs w:val="24"/>
          <w:lang w:val="uk-UA"/>
        </w:rPr>
        <w:t xml:space="preserve"> Лаврентійович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а </w:t>
      </w:r>
    </w:p>
    <w:p w:rsidR="00980C96" w:rsidRDefault="00980C96" w:rsidP="00B80CF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в шкільному музеї</w:t>
      </w:r>
    </w:p>
    <w:p w:rsidR="00980C96" w:rsidRDefault="00980C96" w:rsidP="00B80CF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B80CF3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31.35pt;margin-top:4.9pt;width:396.7pt;height:297.65pt;z-index:251662336;visibility:visible">
            <v:imagedata r:id="rId10" o:title=""/>
          </v:shape>
        </w:pict>
      </w: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B80CF3">
      <w:pPr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893AAB">
      <w:pPr>
        <w:rPr>
          <w:rFonts w:ascii="Times New Roman" w:hAnsi="Times New Roman"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93AAB">
        <w:rPr>
          <w:rFonts w:ascii="Times New Roman" w:hAnsi="Times New Roman"/>
          <w:b/>
          <w:sz w:val="24"/>
          <w:szCs w:val="24"/>
          <w:lang w:val="uk-UA"/>
        </w:rPr>
        <w:t xml:space="preserve">Правнуки </w:t>
      </w:r>
      <w:r w:rsidRPr="00B80CF3">
        <w:rPr>
          <w:rFonts w:ascii="Times New Roman" w:hAnsi="Times New Roman"/>
          <w:b/>
          <w:sz w:val="24"/>
          <w:szCs w:val="24"/>
          <w:lang w:val="uk-UA"/>
        </w:rPr>
        <w:t>Героя Радянського Союзу</w:t>
      </w: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8" o:spid="_x0000_s1031" type="#_x0000_t75" style="position:absolute;left:0;text-align:left;margin-left:31.35pt;margin-top:41pt;width:386.2pt;height:289.4pt;z-index:251663360;visibility:visible">
            <v:imagedata r:id="rId11" o:title=""/>
          </v:shape>
        </w:pict>
      </w:r>
      <w:r w:rsidRPr="00B80CF3">
        <w:rPr>
          <w:rFonts w:ascii="Times New Roman" w:hAnsi="Times New Roman"/>
          <w:b/>
          <w:sz w:val="24"/>
          <w:szCs w:val="24"/>
          <w:lang w:val="uk-UA"/>
        </w:rPr>
        <w:t xml:space="preserve"> Никитенка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Василя</w:t>
      </w:r>
      <w:r w:rsidRPr="004D6063">
        <w:rPr>
          <w:rFonts w:ascii="Times New Roman" w:hAnsi="Times New Roman"/>
          <w:b/>
          <w:sz w:val="24"/>
          <w:szCs w:val="24"/>
          <w:lang w:val="uk-UA"/>
        </w:rPr>
        <w:t xml:space="preserve"> Лаврентійович</w:t>
      </w:r>
      <w:r>
        <w:rPr>
          <w:rFonts w:ascii="Times New Roman" w:hAnsi="Times New Roman"/>
          <w:b/>
          <w:sz w:val="24"/>
          <w:szCs w:val="24"/>
          <w:lang w:val="uk-UA"/>
        </w:rPr>
        <w:t>а</w:t>
      </w: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Екскурсію про свого прадідуся веде </w:t>
      </w:r>
    </w:p>
    <w:p w:rsidR="00980C96" w:rsidRDefault="00980C96" w:rsidP="00515A25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учень 9 класу Никитенко Андрій</w:t>
      </w: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0C96" w:rsidRPr="00893AAB" w:rsidRDefault="00980C96" w:rsidP="00893AAB">
      <w:pPr>
        <w:tabs>
          <w:tab w:val="left" w:pos="7214"/>
        </w:tabs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sectPr w:rsidR="00980C96" w:rsidRPr="00893AAB" w:rsidSect="00515A25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C96" w:rsidRDefault="00980C96" w:rsidP="00515A25">
      <w:pPr>
        <w:spacing w:after="0" w:line="240" w:lineRule="auto"/>
      </w:pPr>
      <w:r>
        <w:separator/>
      </w:r>
    </w:p>
  </w:endnote>
  <w:endnote w:type="continuationSeparator" w:id="0">
    <w:p w:rsidR="00980C96" w:rsidRDefault="00980C96" w:rsidP="00515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96" w:rsidRDefault="00980C96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980C96" w:rsidRDefault="00980C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C96" w:rsidRDefault="00980C96" w:rsidP="00515A25">
      <w:pPr>
        <w:spacing w:after="0" w:line="240" w:lineRule="auto"/>
      </w:pPr>
      <w:r>
        <w:separator/>
      </w:r>
    </w:p>
  </w:footnote>
  <w:footnote w:type="continuationSeparator" w:id="0">
    <w:p w:rsidR="00980C96" w:rsidRDefault="00980C96" w:rsidP="00515A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6063"/>
    <w:rsid w:val="00031A59"/>
    <w:rsid w:val="0006798E"/>
    <w:rsid w:val="00116B4F"/>
    <w:rsid w:val="00151AB7"/>
    <w:rsid w:val="002B321E"/>
    <w:rsid w:val="0041617A"/>
    <w:rsid w:val="00481ED3"/>
    <w:rsid w:val="004D6063"/>
    <w:rsid w:val="00515A25"/>
    <w:rsid w:val="005B6D83"/>
    <w:rsid w:val="005E1D50"/>
    <w:rsid w:val="005F1A29"/>
    <w:rsid w:val="00723036"/>
    <w:rsid w:val="0080047E"/>
    <w:rsid w:val="00861232"/>
    <w:rsid w:val="00893AAB"/>
    <w:rsid w:val="0096134F"/>
    <w:rsid w:val="00980C96"/>
    <w:rsid w:val="00B33113"/>
    <w:rsid w:val="00B70DF7"/>
    <w:rsid w:val="00B80CF3"/>
    <w:rsid w:val="00C2663F"/>
    <w:rsid w:val="00DD549E"/>
    <w:rsid w:val="00E03E2D"/>
    <w:rsid w:val="00EC6A50"/>
    <w:rsid w:val="00FC7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49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1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5A2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1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15A2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</TotalTime>
  <Pages>14</Pages>
  <Words>1220</Words>
  <Characters>6955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2015-03-02T18:40:00Z</cp:lastPrinted>
  <dcterms:created xsi:type="dcterms:W3CDTF">2015-02-24T07:31:00Z</dcterms:created>
  <dcterms:modified xsi:type="dcterms:W3CDTF">2015-03-02T18:44:00Z</dcterms:modified>
</cp:coreProperties>
</file>